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55B8D" w14:textId="0EBC2C7D" w:rsidR="00397FAE" w:rsidRPr="00397FAE" w:rsidRDefault="00397FAE" w:rsidP="00397FAE">
      <w:pPr>
        <w:ind w:right="237"/>
        <w:rPr>
          <w:b/>
          <w:bCs/>
          <w:i/>
          <w:iCs/>
          <w:lang w:val="nl-NL"/>
        </w:rPr>
      </w:pPr>
      <w:r w:rsidRPr="00397FAE">
        <w:rPr>
          <w:b/>
          <w:bCs/>
          <w:i/>
          <w:iCs/>
          <w:lang w:val="nl-NL"/>
        </w:rPr>
        <w:t>Maastricht, 25-06-2025</w:t>
      </w:r>
    </w:p>
    <w:p w14:paraId="55B7B2FB" w14:textId="77777777" w:rsidR="00397FAE" w:rsidRPr="00397FAE" w:rsidRDefault="00397FAE" w:rsidP="00397FAE">
      <w:pPr>
        <w:ind w:right="237"/>
        <w:rPr>
          <w:b/>
          <w:bCs/>
          <w:i/>
          <w:iCs/>
          <w:lang w:val="nl-NL"/>
        </w:rPr>
      </w:pPr>
    </w:p>
    <w:p w14:paraId="704B2FB0" w14:textId="5B215E99" w:rsidR="00397FAE" w:rsidRPr="00397FAE" w:rsidRDefault="00397FAE" w:rsidP="00397FAE">
      <w:pPr>
        <w:ind w:right="237"/>
        <w:rPr>
          <w:b/>
          <w:bCs/>
          <w:i/>
          <w:iCs/>
          <w:lang w:val="nl-NL"/>
        </w:rPr>
      </w:pPr>
      <w:r w:rsidRPr="00397FAE">
        <w:rPr>
          <w:b/>
          <w:bCs/>
          <w:i/>
          <w:iCs/>
          <w:lang w:val="nl-NL"/>
        </w:rPr>
        <w:t>Biesonder Thuis Schimmert</w:t>
      </w:r>
      <w:r>
        <w:rPr>
          <w:b/>
          <w:bCs/>
          <w:i/>
          <w:iCs/>
          <w:lang w:val="nl-NL"/>
        </w:rPr>
        <w:t xml:space="preserve"> van droom naar realisatie</w:t>
      </w:r>
      <w:r w:rsidRPr="00397FAE">
        <w:rPr>
          <w:b/>
          <w:bCs/>
          <w:i/>
          <w:iCs/>
          <w:lang w:val="nl-NL"/>
        </w:rPr>
        <w:t xml:space="preserve">: </w:t>
      </w:r>
      <w:r w:rsidRPr="00397FAE">
        <w:rPr>
          <w:b/>
          <w:bCs/>
          <w:i/>
          <w:iCs/>
        </w:rPr>
        <w:t>Een innovatief zorgconcept waarin naasten, zorgprofessionals en vrijwilligers samenwerken</w:t>
      </w:r>
    </w:p>
    <w:p w14:paraId="0F7169DA" w14:textId="77777777" w:rsidR="00397FAE" w:rsidRPr="00397FAE" w:rsidRDefault="00397FAE" w:rsidP="00397FAE">
      <w:pPr>
        <w:ind w:right="237"/>
        <w:rPr>
          <w:lang w:val="nl-NL"/>
        </w:rPr>
      </w:pPr>
    </w:p>
    <w:p w14:paraId="69AD1D91" w14:textId="77777777" w:rsidR="00397FAE" w:rsidRPr="00397FAE" w:rsidRDefault="00397FAE" w:rsidP="00397FAE">
      <w:pPr>
        <w:pStyle w:val="NormalWeb"/>
        <w:spacing w:after="336"/>
        <w:ind w:right="237"/>
        <w:textAlignment w:val="baseline"/>
        <w:rPr>
          <w:rFonts w:asciiTheme="minorHAnsi" w:hAnsiTheme="minorHAnsi" w:cs="Segoe UI"/>
          <w:color w:val="000000" w:themeColor="text1"/>
        </w:rPr>
      </w:pPr>
      <w:r w:rsidRPr="00397FAE">
        <w:rPr>
          <w:rFonts w:asciiTheme="minorHAnsi" w:hAnsiTheme="minorHAnsi" w:cs="Segoe UI"/>
          <w:color w:val="000000" w:themeColor="text1"/>
          <w:lang w:val="nl-NL"/>
        </w:rPr>
        <w:t xml:space="preserve">Biesonder Thuis Schimmert wordt een warm thuis voor mensen met een (ernstige/meervoudige) verstandelijke beperking, waar bewoners, verwanten, vrijwilligers en zorgprofessionals samenkomen om het beste uit elkaar te halen. </w:t>
      </w:r>
      <w:r w:rsidRPr="00397FAE">
        <w:rPr>
          <w:rFonts w:asciiTheme="minorHAnsi" w:hAnsiTheme="minorHAnsi" w:cs="Segoe UI"/>
          <w:color w:val="000000" w:themeColor="text1"/>
        </w:rPr>
        <w:t xml:space="preserve">Wat ons bindt, is een gedeelde droom: een fijn huis waar onze bewoners niet alleen nu, maar ook in de toekomst een goed leven kunnen leiden. </w:t>
      </w:r>
    </w:p>
    <w:p w14:paraId="31542C0D" w14:textId="626DAB18" w:rsidR="00397FAE" w:rsidRPr="00397FAE" w:rsidRDefault="00397FAE" w:rsidP="00397FAE">
      <w:pPr>
        <w:pStyle w:val="NormalWeb"/>
        <w:spacing w:after="336"/>
        <w:ind w:right="237"/>
        <w:textAlignment w:val="baseline"/>
        <w:rPr>
          <w:rFonts w:asciiTheme="minorHAnsi" w:hAnsiTheme="minorHAnsi" w:cs="Segoe UI"/>
          <w:color w:val="000000" w:themeColor="text1"/>
          <w:lang w:val="nl-NL"/>
        </w:rPr>
      </w:pPr>
      <w:r w:rsidRPr="00397FAE">
        <w:rPr>
          <w:rFonts w:asciiTheme="minorHAnsi" w:hAnsiTheme="minorHAnsi" w:cs="Segoe UI"/>
          <w:color w:val="000000" w:themeColor="text1"/>
          <w:lang w:val="nl-NL"/>
        </w:rPr>
        <w:t xml:space="preserve">De samenwerking die wij beogen is vrij uniek: ouders/verwanten en </w:t>
      </w:r>
      <w:r w:rsidR="00DF00B3">
        <w:rPr>
          <w:rFonts w:asciiTheme="minorHAnsi" w:hAnsiTheme="minorHAnsi" w:cs="Segoe UI"/>
          <w:color w:val="000000" w:themeColor="text1"/>
          <w:lang w:val="nl-NL"/>
        </w:rPr>
        <w:t>zorg</w:t>
      </w:r>
      <w:r w:rsidRPr="00397FAE">
        <w:rPr>
          <w:rFonts w:asciiTheme="minorHAnsi" w:hAnsiTheme="minorHAnsi" w:cs="Segoe UI"/>
          <w:color w:val="000000" w:themeColor="text1"/>
          <w:lang w:val="nl-NL"/>
        </w:rPr>
        <w:t xml:space="preserve">professionals zij aan zij, versterkt door vrijwilligers, </w:t>
      </w:r>
      <w:r w:rsidRPr="00397FAE">
        <w:rPr>
          <w:rFonts w:asciiTheme="minorHAnsi" w:hAnsiTheme="minorHAnsi" w:cs="Segoe UI"/>
          <w:color w:val="000000" w:themeColor="text1"/>
        </w:rPr>
        <w:t>om het leven van onze bewoners zo mooi mogelijk te maken</w:t>
      </w:r>
      <w:r w:rsidRPr="00397FAE">
        <w:rPr>
          <w:rFonts w:asciiTheme="minorHAnsi" w:hAnsiTheme="minorHAnsi" w:cs="Segoe UI"/>
          <w:color w:val="000000" w:themeColor="text1"/>
          <w:lang w:val="nl-NL"/>
        </w:rPr>
        <w:t xml:space="preserve">. We hopen een hechte gemeenschap te gaan vormen, niet alleen met de mensen binnenshuis, maar ook met de mensen </w:t>
      </w:r>
      <w:r>
        <w:rPr>
          <w:rFonts w:asciiTheme="minorHAnsi" w:hAnsiTheme="minorHAnsi" w:cs="Segoe UI"/>
          <w:color w:val="000000" w:themeColor="text1"/>
          <w:lang w:val="nl-NL"/>
        </w:rPr>
        <w:t>uit</w:t>
      </w:r>
      <w:r w:rsidRPr="00397FAE">
        <w:rPr>
          <w:rFonts w:asciiTheme="minorHAnsi" w:hAnsiTheme="minorHAnsi" w:cs="Segoe UI"/>
          <w:color w:val="000000" w:themeColor="text1"/>
          <w:lang w:val="nl-NL"/>
        </w:rPr>
        <w:t xml:space="preserve"> Schimmert en omgeving. </w:t>
      </w:r>
    </w:p>
    <w:p w14:paraId="052AC98A" w14:textId="5EE3E6BE" w:rsidR="00397FAE" w:rsidRPr="00397FAE" w:rsidRDefault="00397FAE" w:rsidP="00397FAE">
      <w:pPr>
        <w:pStyle w:val="NormalWeb"/>
        <w:spacing w:before="0" w:beforeAutospacing="0" w:after="336" w:afterAutospacing="0"/>
        <w:ind w:right="237"/>
        <w:textAlignment w:val="baseline"/>
        <w:rPr>
          <w:rFonts w:asciiTheme="minorHAnsi" w:hAnsiTheme="minorHAnsi" w:cs="Segoe UI"/>
          <w:color w:val="000000" w:themeColor="text1"/>
        </w:rPr>
      </w:pPr>
      <w:r w:rsidRPr="00397FAE">
        <w:rPr>
          <w:rFonts w:asciiTheme="minorHAnsi" w:hAnsiTheme="minorHAnsi" w:cs="Segoe UI"/>
          <w:color w:val="000000" w:themeColor="text1"/>
        </w:rPr>
        <w:t>We zijn begin 2020 aan dit project begonnen met een kleine groep ouders, in de Corona periode, waarbij alle communicatie via Zoom verliep en we elkaar niet live konden ontmoeten. Na een artikel in Dagblad de Limburger en een interview bij L1 kwamen er een heleboel nieuwe aanmeldingen binnen en werd onze groep groot genoeg om een Stichting op te richten en een zorgaanbieder te gaan zoeken. We kozen Stichting Koraal als zorgpartner en vonden projectontwikkelaar Jupieter bereid om ons huis te realiseren. We hebben een tijd gezocht naar een mooie plek om te landen en vonden deze in Schimmert (gemeente Beekdaelen), waar men ons initiatief hartelijk omarmde.</w:t>
      </w:r>
    </w:p>
    <w:p w14:paraId="55826C4D" w14:textId="5D903D6A" w:rsidR="00397FAE" w:rsidRPr="00397FAE" w:rsidRDefault="00ED4502" w:rsidP="00397FAE">
      <w:pPr>
        <w:pStyle w:val="NormalWeb"/>
        <w:spacing w:before="0" w:beforeAutospacing="0" w:after="336" w:afterAutospacing="0"/>
        <w:ind w:right="237"/>
        <w:textAlignment w:val="baseline"/>
        <w:rPr>
          <w:rFonts w:asciiTheme="minorHAnsi" w:hAnsiTheme="minorHAnsi" w:cs="Segoe UI"/>
          <w:color w:val="000000" w:themeColor="text1"/>
        </w:rPr>
      </w:pPr>
      <w:r>
        <w:rPr>
          <w:rFonts w:asciiTheme="minorHAnsi" w:hAnsiTheme="minorHAnsi" w:cs="Segoe UI"/>
          <w:color w:val="000000" w:themeColor="text1"/>
        </w:rPr>
        <w:t xml:space="preserve">We hebben </w:t>
      </w:r>
      <w:r w:rsidR="009F2CF4">
        <w:rPr>
          <w:rFonts w:asciiTheme="minorHAnsi" w:hAnsiTheme="minorHAnsi" w:cs="Segoe UI"/>
          <w:color w:val="000000" w:themeColor="text1"/>
        </w:rPr>
        <w:t xml:space="preserve">op </w:t>
      </w:r>
      <w:r w:rsidR="00DF00B3">
        <w:rPr>
          <w:rFonts w:asciiTheme="minorHAnsi" w:hAnsiTheme="minorHAnsi" w:cs="Segoe UI"/>
          <w:color w:val="000000" w:themeColor="text1"/>
        </w:rPr>
        <w:t>25 juni j.l.</w:t>
      </w:r>
      <w:r>
        <w:rPr>
          <w:rFonts w:asciiTheme="minorHAnsi" w:hAnsiTheme="minorHAnsi" w:cs="Segoe UI"/>
          <w:color w:val="000000" w:themeColor="text1"/>
        </w:rPr>
        <w:t xml:space="preserve"> vernomen dat </w:t>
      </w:r>
      <w:r w:rsidR="00397FAE" w:rsidRPr="00397FAE">
        <w:rPr>
          <w:rFonts w:asciiTheme="minorHAnsi" w:hAnsiTheme="minorHAnsi" w:cs="Segoe UI"/>
          <w:color w:val="000000" w:themeColor="text1"/>
        </w:rPr>
        <w:t xml:space="preserve">Stichting Koraal heeft besloten de bouw te </w:t>
      </w:r>
      <w:r w:rsidR="00397FAE">
        <w:rPr>
          <w:rFonts w:asciiTheme="minorHAnsi" w:hAnsiTheme="minorHAnsi" w:cs="Segoe UI"/>
          <w:color w:val="000000" w:themeColor="text1"/>
        </w:rPr>
        <w:t xml:space="preserve">gaan </w:t>
      </w:r>
      <w:r w:rsidR="00397FAE" w:rsidRPr="00397FAE">
        <w:rPr>
          <w:rFonts w:asciiTheme="minorHAnsi" w:hAnsiTheme="minorHAnsi" w:cs="Segoe UI"/>
          <w:color w:val="000000" w:themeColor="text1"/>
        </w:rPr>
        <w:t xml:space="preserve">financieren en we zijn dan ook ontzettend blij </w:t>
      </w:r>
      <w:r w:rsidR="009E4789">
        <w:rPr>
          <w:rFonts w:asciiTheme="minorHAnsi" w:hAnsiTheme="minorHAnsi" w:cs="Segoe UI"/>
          <w:color w:val="000000" w:themeColor="text1"/>
        </w:rPr>
        <w:t xml:space="preserve">aan </w:t>
      </w:r>
      <w:r w:rsidR="00397FAE" w:rsidRPr="00397FAE">
        <w:rPr>
          <w:rFonts w:asciiTheme="minorHAnsi" w:hAnsiTheme="minorHAnsi" w:cs="Segoe UI"/>
          <w:color w:val="000000" w:themeColor="text1"/>
        </w:rPr>
        <w:t xml:space="preserve">te kunnen kondigen dat de bouw van ons nieuwe Biesondere Thuis in Schimmert na de zomer van start gaat! </w:t>
      </w:r>
    </w:p>
    <w:p w14:paraId="0781B685" w14:textId="77777777" w:rsidR="00397FAE" w:rsidRPr="00397FAE" w:rsidRDefault="00397FAE" w:rsidP="00397FAE">
      <w:pPr>
        <w:pStyle w:val="NormalWeb"/>
        <w:spacing w:before="0" w:beforeAutospacing="0" w:after="336" w:afterAutospacing="0"/>
        <w:ind w:right="237"/>
        <w:textAlignment w:val="baseline"/>
        <w:rPr>
          <w:rFonts w:asciiTheme="minorHAnsi" w:hAnsiTheme="minorHAnsi" w:cs="Segoe UI"/>
          <w:color w:val="000000" w:themeColor="text1"/>
        </w:rPr>
      </w:pPr>
      <w:r w:rsidRPr="00397FAE">
        <w:rPr>
          <w:rFonts w:asciiTheme="minorHAnsi" w:hAnsiTheme="minorHAnsi" w:cs="Segoe UI"/>
          <w:color w:val="000000" w:themeColor="text1"/>
        </w:rPr>
        <w:t xml:space="preserve">We houden u graag op de hoogte van de voortgang. We zijn dankbaar voor de steun van onze zorgpartner Koraal, alle ketenpartners en de lokale gemeenschap, die dit project mogelijk maken. Blijf ons volgen voor meer updates en informatie over de bouw en de opening van het huis. </w:t>
      </w:r>
    </w:p>
    <w:p w14:paraId="1643B90D" w14:textId="77777777" w:rsidR="00397FAE" w:rsidRPr="00397FAE" w:rsidRDefault="00397FAE" w:rsidP="00397FAE">
      <w:pPr>
        <w:pStyle w:val="NormalWeb"/>
        <w:spacing w:before="0" w:beforeAutospacing="0" w:after="336" w:afterAutospacing="0"/>
        <w:ind w:right="237"/>
        <w:textAlignment w:val="baseline"/>
        <w:rPr>
          <w:rFonts w:asciiTheme="minorHAnsi" w:hAnsiTheme="minorHAnsi" w:cs="Segoe UI"/>
          <w:color w:val="000000" w:themeColor="text1"/>
        </w:rPr>
      </w:pPr>
      <w:r w:rsidRPr="00397FAE">
        <w:rPr>
          <w:rFonts w:asciiTheme="minorHAnsi" w:hAnsiTheme="minorHAnsi" w:cs="Segoe UI"/>
          <w:color w:val="000000" w:themeColor="text1"/>
        </w:rPr>
        <w:t>Samen bouwen we aan een mooie toekomst voor onze bewoners!</w:t>
      </w:r>
    </w:p>
    <w:p w14:paraId="58C2BD88" w14:textId="77777777" w:rsidR="00397FAE" w:rsidRDefault="00397FAE"/>
    <w:p w14:paraId="6000A38C" w14:textId="77777777" w:rsidR="00397FAE" w:rsidRDefault="00397FAE"/>
    <w:p w14:paraId="293E66E2" w14:textId="77777777" w:rsidR="00006AB5" w:rsidRDefault="00006AB5"/>
    <w:p w14:paraId="46659490" w14:textId="24744666" w:rsidR="00397FAE" w:rsidRDefault="00397FAE">
      <w:r>
        <w:t>Voor meer informatie kunt u ons bereiken op:</w:t>
      </w:r>
    </w:p>
    <w:p w14:paraId="1A9E103E" w14:textId="619EDC4E" w:rsidR="00397FAE" w:rsidRDefault="00397FAE">
      <w:r>
        <w:rPr>
          <w:noProof/>
        </w:rPr>
        <w:drawing>
          <wp:inline distT="0" distB="0" distL="0" distR="0" wp14:anchorId="037E3D31" wp14:editId="072CE133">
            <wp:extent cx="106680" cy="106680"/>
            <wp:effectExtent l="0" t="0" r="0" b="0"/>
            <wp:docPr id="1737113742" name="Graphic 4"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13742" name="Graphic 1737113742" descr="Envelope with solid fill"/>
                    <pic:cNvPicPr/>
                  </pic:nvPicPr>
                  <pic:blipFill>
                    <a:blip r:embed="rId6">
                      <a:extLst>
                        <a:ext uri="{96DAC541-7B7A-43D3-8B79-37D633B846F1}">
                          <asvg:svgBlip xmlns:asvg="http://schemas.microsoft.com/office/drawing/2016/SVG/main" r:embed="rId7"/>
                        </a:ext>
                      </a:extLst>
                    </a:blip>
                    <a:stretch>
                      <a:fillRect/>
                    </a:stretch>
                  </pic:blipFill>
                  <pic:spPr>
                    <a:xfrm flipH="1">
                      <a:off x="0" y="0"/>
                      <a:ext cx="106680" cy="106680"/>
                    </a:xfrm>
                    <a:prstGeom prst="rect">
                      <a:avLst/>
                    </a:prstGeom>
                  </pic:spPr>
                </pic:pic>
              </a:graphicData>
            </a:graphic>
          </wp:inline>
        </w:drawing>
      </w:r>
      <w:r>
        <w:t xml:space="preserve"> info@biesonderthuis.nl</w:t>
      </w:r>
    </w:p>
    <w:p w14:paraId="23E72156" w14:textId="6F0CC702" w:rsidR="00397FAE" w:rsidRDefault="00397FAE">
      <w:r>
        <w:rPr>
          <w:noProof/>
        </w:rPr>
        <w:drawing>
          <wp:inline distT="0" distB="0" distL="0" distR="0" wp14:anchorId="6B10A9D7" wp14:editId="13445FEC">
            <wp:extent cx="129540" cy="129540"/>
            <wp:effectExtent l="0" t="0" r="0" b="0"/>
            <wp:docPr id="557033074" name="Graphic 3"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33074" name="Graphic 557033074" descr="Telephone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29540" cy="129540"/>
                    </a:xfrm>
                    <a:prstGeom prst="rect">
                      <a:avLst/>
                    </a:prstGeom>
                  </pic:spPr>
                </pic:pic>
              </a:graphicData>
            </a:graphic>
          </wp:inline>
        </w:drawing>
      </w:r>
      <w:r>
        <w:t xml:space="preserve"> 06 51 14 68 96</w:t>
      </w:r>
      <w:r w:rsidR="00C95281">
        <w:t xml:space="preserve"> (Pascalle Essers, Secretaris Stichting) </w:t>
      </w:r>
    </w:p>
    <w:sectPr w:rsidR="00397FAE">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DF1A8" w14:textId="77777777" w:rsidR="00086DCB" w:rsidRDefault="00086DCB" w:rsidP="00DF6EBF">
      <w:r>
        <w:separator/>
      </w:r>
    </w:p>
  </w:endnote>
  <w:endnote w:type="continuationSeparator" w:id="0">
    <w:p w14:paraId="6AB3251F" w14:textId="77777777" w:rsidR="00086DCB" w:rsidRDefault="00086DCB" w:rsidP="00DF6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4217D" w14:textId="77777777" w:rsidR="00086DCB" w:rsidRDefault="00086DCB" w:rsidP="00DF6EBF">
      <w:r>
        <w:separator/>
      </w:r>
    </w:p>
  </w:footnote>
  <w:footnote w:type="continuationSeparator" w:id="0">
    <w:p w14:paraId="2E7A0D6B" w14:textId="77777777" w:rsidR="00086DCB" w:rsidRDefault="00086DCB" w:rsidP="00DF6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BA9A" w14:textId="77777777" w:rsidR="00DF6EBF" w:rsidRDefault="00DF6EBF">
    <w:pPr>
      <w:pStyle w:val="Header"/>
    </w:pPr>
    <w:r>
      <w:rPr>
        <w:noProof/>
      </w:rPr>
      <w:drawing>
        <wp:anchor distT="0" distB="0" distL="114300" distR="114300" simplePos="0" relativeHeight="251658240" behindDoc="1" locked="0" layoutInCell="1" allowOverlap="1" wp14:anchorId="45DE2038" wp14:editId="7586CEBF">
          <wp:simplePos x="0" y="0"/>
          <wp:positionH relativeFrom="column">
            <wp:posOffset>-901700</wp:posOffset>
          </wp:positionH>
          <wp:positionV relativeFrom="paragraph">
            <wp:posOffset>-473710</wp:posOffset>
          </wp:positionV>
          <wp:extent cx="7560000" cy="10692000"/>
          <wp:effectExtent l="0" t="0" r="0" b="1905"/>
          <wp:wrapNone/>
          <wp:docPr id="553948873" name="Picture 1" descr="A white background with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8873" name="Picture 1" descr="A white background with orang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AE"/>
    <w:rsid w:val="00006AB5"/>
    <w:rsid w:val="00086DCB"/>
    <w:rsid w:val="00116C29"/>
    <w:rsid w:val="001E0084"/>
    <w:rsid w:val="00330928"/>
    <w:rsid w:val="00397FAE"/>
    <w:rsid w:val="003F4F3C"/>
    <w:rsid w:val="004744E1"/>
    <w:rsid w:val="004E5487"/>
    <w:rsid w:val="00505005"/>
    <w:rsid w:val="00505359"/>
    <w:rsid w:val="00510521"/>
    <w:rsid w:val="005A0423"/>
    <w:rsid w:val="006A7756"/>
    <w:rsid w:val="006D25A7"/>
    <w:rsid w:val="007559A6"/>
    <w:rsid w:val="0098407E"/>
    <w:rsid w:val="009E4789"/>
    <w:rsid w:val="009F2CF4"/>
    <w:rsid w:val="00AD5C52"/>
    <w:rsid w:val="00AF564D"/>
    <w:rsid w:val="00C95281"/>
    <w:rsid w:val="00D57842"/>
    <w:rsid w:val="00DF00B3"/>
    <w:rsid w:val="00DF6EBF"/>
    <w:rsid w:val="00E05149"/>
    <w:rsid w:val="00E2148C"/>
    <w:rsid w:val="00ED4502"/>
    <w:rsid w:val="00F9354C"/>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97D4D"/>
  <w15:chartTrackingRefBased/>
  <w15:docId w15:val="{FDCF6181-2E1D-E245-A75A-1260080D7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FAE"/>
  </w:style>
  <w:style w:type="paragraph" w:styleId="Heading1">
    <w:name w:val="heading 1"/>
    <w:basedOn w:val="Normal"/>
    <w:next w:val="Normal"/>
    <w:link w:val="Heading1Char"/>
    <w:uiPriority w:val="9"/>
    <w:qFormat/>
    <w:rsid w:val="00DF6E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6E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6E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6E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6E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6E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E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E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E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E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E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6E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E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E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6E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E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E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EBF"/>
    <w:rPr>
      <w:rFonts w:eastAsiaTheme="majorEastAsia" w:cstheme="majorBidi"/>
      <w:color w:val="272727" w:themeColor="text1" w:themeTint="D8"/>
    </w:rPr>
  </w:style>
  <w:style w:type="paragraph" w:styleId="Title">
    <w:name w:val="Title"/>
    <w:basedOn w:val="Normal"/>
    <w:next w:val="Normal"/>
    <w:link w:val="TitleChar"/>
    <w:uiPriority w:val="10"/>
    <w:qFormat/>
    <w:rsid w:val="00DF6E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E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6EB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6E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EB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F6EBF"/>
    <w:rPr>
      <w:i/>
      <w:iCs/>
      <w:color w:val="404040" w:themeColor="text1" w:themeTint="BF"/>
    </w:rPr>
  </w:style>
  <w:style w:type="paragraph" w:styleId="ListParagraph">
    <w:name w:val="List Paragraph"/>
    <w:basedOn w:val="Normal"/>
    <w:uiPriority w:val="34"/>
    <w:qFormat/>
    <w:rsid w:val="00DF6EBF"/>
    <w:pPr>
      <w:ind w:left="720"/>
      <w:contextualSpacing/>
    </w:pPr>
  </w:style>
  <w:style w:type="character" w:styleId="IntenseEmphasis">
    <w:name w:val="Intense Emphasis"/>
    <w:basedOn w:val="DefaultParagraphFont"/>
    <w:uiPriority w:val="21"/>
    <w:qFormat/>
    <w:rsid w:val="00DF6EBF"/>
    <w:rPr>
      <w:i/>
      <w:iCs/>
      <w:color w:val="0F4761" w:themeColor="accent1" w:themeShade="BF"/>
    </w:rPr>
  </w:style>
  <w:style w:type="paragraph" w:styleId="IntenseQuote">
    <w:name w:val="Intense Quote"/>
    <w:basedOn w:val="Normal"/>
    <w:next w:val="Normal"/>
    <w:link w:val="IntenseQuoteChar"/>
    <w:uiPriority w:val="30"/>
    <w:qFormat/>
    <w:rsid w:val="00DF6E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EBF"/>
    <w:rPr>
      <w:i/>
      <w:iCs/>
      <w:color w:val="0F4761" w:themeColor="accent1" w:themeShade="BF"/>
    </w:rPr>
  </w:style>
  <w:style w:type="character" w:styleId="IntenseReference">
    <w:name w:val="Intense Reference"/>
    <w:basedOn w:val="DefaultParagraphFont"/>
    <w:uiPriority w:val="32"/>
    <w:qFormat/>
    <w:rsid w:val="00DF6EBF"/>
    <w:rPr>
      <w:b/>
      <w:bCs/>
      <w:smallCaps/>
      <w:color w:val="0F4761" w:themeColor="accent1" w:themeShade="BF"/>
      <w:spacing w:val="5"/>
    </w:rPr>
  </w:style>
  <w:style w:type="paragraph" w:styleId="Header">
    <w:name w:val="header"/>
    <w:basedOn w:val="Normal"/>
    <w:link w:val="HeaderChar"/>
    <w:uiPriority w:val="99"/>
    <w:unhideWhenUsed/>
    <w:rsid w:val="00DF6EBF"/>
    <w:pPr>
      <w:tabs>
        <w:tab w:val="center" w:pos="4513"/>
        <w:tab w:val="right" w:pos="9026"/>
      </w:tabs>
    </w:pPr>
  </w:style>
  <w:style w:type="character" w:customStyle="1" w:styleId="HeaderChar">
    <w:name w:val="Header Char"/>
    <w:basedOn w:val="DefaultParagraphFont"/>
    <w:link w:val="Header"/>
    <w:uiPriority w:val="99"/>
    <w:rsid w:val="00DF6EBF"/>
  </w:style>
  <w:style w:type="paragraph" w:styleId="Footer">
    <w:name w:val="footer"/>
    <w:basedOn w:val="Normal"/>
    <w:link w:val="FooterChar"/>
    <w:uiPriority w:val="99"/>
    <w:unhideWhenUsed/>
    <w:rsid w:val="00DF6EBF"/>
    <w:pPr>
      <w:tabs>
        <w:tab w:val="center" w:pos="4513"/>
        <w:tab w:val="right" w:pos="9026"/>
      </w:tabs>
    </w:pPr>
  </w:style>
  <w:style w:type="character" w:customStyle="1" w:styleId="FooterChar">
    <w:name w:val="Footer Char"/>
    <w:basedOn w:val="DefaultParagraphFont"/>
    <w:link w:val="Footer"/>
    <w:uiPriority w:val="99"/>
    <w:rsid w:val="00DF6EBF"/>
  </w:style>
  <w:style w:type="paragraph" w:styleId="NormalWeb">
    <w:name w:val="Normal (Web)"/>
    <w:basedOn w:val="Normal"/>
    <w:uiPriority w:val="99"/>
    <w:unhideWhenUsed/>
    <w:rsid w:val="00397FAE"/>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sv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loheart/Library/Group%20Containers/UBF8T346G9.Office/User%20Content.localized/Templates.localized/BriefpapierBT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BriefpapierBTS2.dotx</Template>
  <TotalTime>0</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Essers</dc:creator>
  <cp:keywords/>
  <dc:description/>
  <cp:lastModifiedBy>Pascalle Essers</cp:lastModifiedBy>
  <cp:revision>2</cp:revision>
  <dcterms:created xsi:type="dcterms:W3CDTF">2025-06-26T07:25:00Z</dcterms:created>
  <dcterms:modified xsi:type="dcterms:W3CDTF">2025-06-26T07:25:00Z</dcterms:modified>
</cp:coreProperties>
</file>